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BDE7D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0E0181">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4F06BCC" w:rsidR="00FD03AF" w:rsidRPr="00576DCC" w:rsidRDefault="00043887" w:rsidP="006F0373">
      <w:pPr>
        <w:spacing w:after="0"/>
        <w:jc w:val="both"/>
        <w:rPr>
          <w:b/>
          <w:bCs/>
          <w:noProof/>
        </w:rPr>
      </w:pPr>
      <w:r w:rsidRPr="00043887">
        <w:rPr>
          <w:b/>
          <w:bCs/>
          <w:noProof/>
        </w:rPr>
        <w:drawing>
          <wp:inline distT="0" distB="0" distL="0" distR="0" wp14:anchorId="3664349F" wp14:editId="623E893F">
            <wp:extent cx="5506218" cy="1009791"/>
            <wp:effectExtent l="0" t="0" r="0" b="0"/>
            <wp:docPr id="616513779" name="Slika 1" descr="Slika, ki vsebuje besede posnetek zaslona, besedilo, vrstic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13779" name="Slika 1" descr="Slika, ki vsebuje besede posnetek zaslona, besedilo, vrstica, številka&#10;&#10;Vsebina, ustvarjena z UI, morda ni pravilna."/>
                    <pic:cNvPicPr/>
                  </pic:nvPicPr>
                  <pic:blipFill>
                    <a:blip r:embed="rId13"/>
                    <a:stretch>
                      <a:fillRect/>
                    </a:stretch>
                  </pic:blipFill>
                  <pic:spPr>
                    <a:xfrm>
                      <a:off x="0" y="0"/>
                      <a:ext cx="5506218" cy="100979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28AA1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D42017">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_446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26DED" w14:textId="77777777" w:rsidR="00404DCC" w:rsidRDefault="00404DCC" w:rsidP="00E5569B">
      <w:pPr>
        <w:spacing w:after="0"/>
      </w:pPr>
      <w:r>
        <w:separator/>
      </w:r>
    </w:p>
  </w:endnote>
  <w:endnote w:type="continuationSeparator" w:id="0">
    <w:p w14:paraId="17E5E998" w14:textId="77777777" w:rsidR="00404DCC" w:rsidRDefault="00404DC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BAF1D" w14:textId="77777777" w:rsidR="00404DCC" w:rsidRDefault="00404DCC" w:rsidP="00E5569B">
      <w:pPr>
        <w:spacing w:after="0"/>
      </w:pPr>
      <w:r>
        <w:separator/>
      </w:r>
    </w:p>
  </w:footnote>
  <w:footnote w:type="continuationSeparator" w:id="0">
    <w:p w14:paraId="45D6DF69" w14:textId="77777777" w:rsidR="00404DCC" w:rsidRDefault="00404DC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4DCC"/>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1578A"/>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2026-02-04T14:56:00Z</cp:lastPrinted>
  <dcterms:created xsi:type="dcterms:W3CDTF">2026-02-10T08:36:00Z</dcterms:created>
  <dcterms:modified xsi:type="dcterms:W3CDTF">2026-02-10T08:36:00Z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